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1B" w:rsidRDefault="005A5D1B" w:rsidP="00E425B3">
      <w:pPr>
        <w:jc w:val="center"/>
        <w:rPr>
          <w:rFonts w:ascii="Times New Roman" w:hAnsi="Times New Roman"/>
          <w:b/>
          <w:sz w:val="28"/>
          <w:szCs w:val="28"/>
        </w:rPr>
      </w:pPr>
      <w:r w:rsidRPr="00E425B3">
        <w:rPr>
          <w:rFonts w:ascii="Times New Roman" w:hAnsi="Times New Roman"/>
          <w:b/>
          <w:sz w:val="28"/>
          <w:szCs w:val="28"/>
        </w:rPr>
        <w:t>Тема: «……………………………..»</w:t>
      </w:r>
    </w:p>
    <w:p w:rsidR="005A5D1B" w:rsidRPr="00E425B3" w:rsidRDefault="005A5D1B" w:rsidP="00E425B3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A5D1B" w:rsidRDefault="005A5D1B">
      <w:pPr>
        <w:rPr>
          <w:noProof/>
        </w:rPr>
      </w:pPr>
      <w:r w:rsidRPr="00645C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9.75pt;height:376.5pt;visibility:visible">
            <v:imagedata r:id="rId4" o:title="" croptop="15889f" cropbottom="10509f" cropleft="17968f" cropright="9312f"/>
          </v:shape>
        </w:pict>
      </w:r>
    </w:p>
    <w:p w:rsidR="005A5D1B" w:rsidRDefault="005A5D1B">
      <w:pPr>
        <w:rPr>
          <w:noProof/>
        </w:rPr>
      </w:pPr>
    </w:p>
    <w:p w:rsidR="005A5D1B" w:rsidRDefault="005A5D1B">
      <w:pPr>
        <w:rPr>
          <w:noProof/>
        </w:rPr>
      </w:pPr>
    </w:p>
    <w:p w:rsidR="005A5D1B" w:rsidRDefault="005A5D1B"/>
    <w:p w:rsidR="005A5D1B" w:rsidRDefault="005A5D1B">
      <w:r w:rsidRPr="00645C4A">
        <w:rPr>
          <w:noProof/>
        </w:rPr>
        <w:pict>
          <v:shape id="Рисунок 5" o:spid="_x0000_i1026" type="#_x0000_t75" style="width:459.75pt;height:375.75pt;visibility:visible">
            <v:imagedata r:id="rId5" o:title="" croptop="11034f" cropbottom="14972f" cropleft="17968f" cropright="8786f"/>
          </v:shape>
        </w:pict>
      </w:r>
    </w:p>
    <w:p w:rsidR="005A5D1B" w:rsidRDefault="005A5D1B">
      <w:r w:rsidRPr="00645C4A">
        <w:rPr>
          <w:noProof/>
        </w:rPr>
        <w:pict>
          <v:shape id="Рисунок 8" o:spid="_x0000_i1027" type="#_x0000_t75" style="width:458.25pt;height:327.75pt;visibility:visible">
            <v:imagedata r:id="rId6" o:title="" croptop="9062f" cropbottom="22720f" cropleft="17968f" cropright="9417f"/>
          </v:shape>
        </w:pict>
      </w:r>
    </w:p>
    <w:p w:rsidR="005A5D1B" w:rsidRDefault="005A5D1B">
      <w:r w:rsidRPr="00645C4A">
        <w:rPr>
          <w:noProof/>
        </w:rPr>
        <w:pict>
          <v:shape id="Рисунок 11" o:spid="_x0000_i1028" type="#_x0000_t75" style="width:414.75pt;height:138.75pt;visibility:visible">
            <v:imagedata r:id="rId7" o:title="" croptop="31390f" cropbottom="17203f" cropleft="18179f" cropright="9100f"/>
          </v:shape>
        </w:pict>
      </w:r>
    </w:p>
    <w:p w:rsidR="005A5D1B" w:rsidRDefault="005A5D1B">
      <w:r w:rsidRPr="00645C4A">
        <w:rPr>
          <w:noProof/>
        </w:rPr>
        <w:pict>
          <v:shape id="Рисунок 14" o:spid="_x0000_i1029" type="#_x0000_t75" style="width:424.5pt;height:230.25pt;visibility:visible">
            <v:imagedata r:id="rId8" o:title="" croptop="9852f" cropbottom="29811f" cropleft="18179f" cropright="9206f"/>
          </v:shape>
        </w:pict>
      </w:r>
    </w:p>
    <w:p w:rsidR="005A5D1B" w:rsidRDefault="005A5D1B">
      <w:pPr>
        <w:rPr>
          <w:b/>
        </w:rPr>
      </w:pP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17" o:spid="_x0000_i1030" type="#_x0000_t75" style="width:435pt;height:299.25pt;visibility:visible">
            <v:imagedata r:id="rId9" o:title="" croptop="11294f" cropbottom="20621f" cropleft="18179f" cropright="9312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20" o:spid="_x0000_i1031" type="#_x0000_t75" style="width:460.5pt;height:284.25pt;visibility:visible">
            <v:imagedata r:id="rId10" o:title="" croptop="22063f" cropbottom="13922f" cropleft="18179f" cropright="9417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23" o:spid="_x0000_i1032" type="#_x0000_t75" style="width:460.5pt;height:246pt;visibility:visible">
            <v:imagedata r:id="rId11" o:title="" croptop="26790f" cropbottom="13790f" cropleft="18074f" cropright="9527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26" o:spid="_x0000_i1033" type="#_x0000_t75" style="width:458.25pt;height:253.5pt;visibility:visible">
            <v:imagedata r:id="rId12" o:title="" croptop="13001f" cropbottom="25873f" cropleft="18074f" cropright="9318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29" o:spid="_x0000_i1034" type="#_x0000_t75" style="width:460.5pt;height:130.5pt;visibility:visible">
            <v:imagedata r:id="rId13" o:title="" croptop="14839f" cropbottom="37299f" cropleft="18285f" cropright="9318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32" o:spid="_x0000_i1035" type="#_x0000_t75" style="width:346.5pt;height:129.75pt;visibility:visible">
            <v:imagedata r:id="rId13" o:title="" croptop="29286f" cropbottom="27712f" cropleft="26900f" cropright="20982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35" o:spid="_x0000_i1036" type="#_x0000_t75" style="width:462.75pt;height:130.5pt;visibility:visible">
            <v:imagedata r:id="rId13" o:title="" croptop="39398f" cropbottom="11691f" cropleft="18074f" cropright="9421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38" o:spid="_x0000_i1037" type="#_x0000_t75" style="width:460.5pt;height:84.75pt;visibility:visible">
            <v:imagedata r:id="rId14" o:title="" croptop="9852f" cropbottom="47019f" cropleft="18179f" cropright="9417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47" o:spid="_x0000_i1038" type="#_x0000_t75" style="width:462.75pt;height:285.75pt;visibility:visible">
            <v:imagedata r:id="rId14" o:title="" croptop="24166f" cropbottom="11294f" cropleft="18074f" cropright="9421f"/>
          </v:shape>
        </w:pict>
      </w:r>
    </w:p>
    <w:p w:rsidR="005A5D1B" w:rsidRDefault="005A5D1B">
      <w:pPr>
        <w:rPr>
          <w:b/>
        </w:rPr>
      </w:pPr>
      <w:r w:rsidRPr="00E21E9C">
        <w:rPr>
          <w:b/>
          <w:noProof/>
        </w:rPr>
        <w:pict>
          <v:shape id="Рисунок 50" o:spid="_x0000_i1039" type="#_x0000_t75" style="width:462.75pt;height:92.25pt;visibility:visible">
            <v:imagedata r:id="rId15" o:title="" croptop="10377f" cropbottom="45440f" cropleft="18179f" cropright="9312f"/>
          </v:shape>
        </w:pict>
      </w:r>
    </w:p>
    <w:p w:rsidR="005A5D1B" w:rsidRDefault="005A5D1B">
      <w:pPr>
        <w:rPr>
          <w:b/>
          <w:noProof/>
        </w:rPr>
      </w:pPr>
      <w:r w:rsidRPr="00E21E9C">
        <w:rPr>
          <w:b/>
          <w:noProof/>
        </w:rPr>
        <w:pict>
          <v:shape id="Рисунок 53" o:spid="_x0000_i1040" type="#_x0000_t75" style="width:458.25pt;height:175.5pt;visibility:visible">
            <v:imagedata r:id="rId15" o:title="" croptop="25741f" cropbottom="21278f" cropleft="18179f" cropright="9206f"/>
          </v:shape>
        </w:pict>
      </w:r>
    </w:p>
    <w:p w:rsidR="005A5D1B" w:rsidRDefault="005A5D1B">
      <w:pPr>
        <w:rPr>
          <w:b/>
        </w:rPr>
      </w:pPr>
    </w:p>
    <w:sectPr w:rsidR="005A5D1B" w:rsidSect="00DD6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E8A"/>
    <w:rsid w:val="00135E8A"/>
    <w:rsid w:val="0040054F"/>
    <w:rsid w:val="005A5D1B"/>
    <w:rsid w:val="00625E92"/>
    <w:rsid w:val="00645C4A"/>
    <w:rsid w:val="00836E83"/>
    <w:rsid w:val="00C65D67"/>
    <w:rsid w:val="00DD6462"/>
    <w:rsid w:val="00E21E9C"/>
    <w:rsid w:val="00E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46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3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5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6</Pages>
  <Words>8</Words>
  <Characters>52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compagpa</dc:creator>
  <cp:keywords/>
  <dc:description/>
  <cp:lastModifiedBy>АГПА</cp:lastModifiedBy>
  <cp:revision>3</cp:revision>
  <dcterms:created xsi:type="dcterms:W3CDTF">2019-04-04T08:46:00Z</dcterms:created>
  <dcterms:modified xsi:type="dcterms:W3CDTF">2020-03-25T16:01:00Z</dcterms:modified>
</cp:coreProperties>
</file>